
<file path=[Content_Types].xml><?xml version="1.0" encoding="utf-8"?>
<Types xmlns="http://schemas.openxmlformats.org/package/2006/content-types">
  <Default Extension="jpeg" ContentType="image/jpeg"/>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9132DB3" w14:textId="77777777" w:rsidR="00521B31" w:rsidRDefault="00DA4024">
      <w:r>
        <w:rPr>
          <w:noProof/>
        </w:rPr>
        <mc:AlternateContent>
          <mc:Choice Requires="wps">
            <w:drawing>
              <wp:anchor distT="0" distB="0" distL="114300" distR="114300" simplePos="0" relativeHeight="251658240" behindDoc="0" locked="0" layoutInCell="1" allowOverlap="1" wp14:anchorId="5FCCE6C5" wp14:editId="52BDFCFD">
                <wp:simplePos x="0" y="0"/>
                <wp:positionH relativeFrom="column">
                  <wp:posOffset>-748665</wp:posOffset>
                </wp:positionH>
                <wp:positionV relativeFrom="paragraph">
                  <wp:posOffset>345440</wp:posOffset>
                </wp:positionV>
                <wp:extent cx="6972300" cy="7543800"/>
                <wp:effectExtent l="635" t="2540" r="0" b="0"/>
                <wp:wrapTight wrapText="bothSides">
                  <wp:wrapPolygon edited="0">
                    <wp:start x="0" y="0"/>
                    <wp:lineTo x="21600" y="0"/>
                    <wp:lineTo x="21600" y="21600"/>
                    <wp:lineTo x="0" y="2160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754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92164" w14:textId="77777777" w:rsidR="00814AB6" w:rsidRDefault="00814AB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58.9pt;margin-top:27.2pt;width:549pt;height:5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" filled="f" stroked="f">
                <v:textbox inset="0,0,0,0">
                  <w:txbxContent>
                    <w:p w14:paraId="27F92164" w14:textId="77777777" w:rsidR="00814AB6" w:rsidRDefault="00814AB6">
                      <w:bookmarkStart w:id="1" w:name="_GoBack"/>
                      <w:bookmarkEnd w:id="1"/>
                    </w:p>
                  </w:txbxContent>
                </v:textbox>
                <w10:wrap type="tight"/>
              </v:shape>
            </w:pict>
          </mc:Fallback>
        </mc:AlternateContent>
      </w:r>
    </w:p>
    <w:sectPr w:rsidR="00521B31" w:rsidSect="00814AB6">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4F7AD4" w14:textId="77777777" w:rsidR="00DA4024" w:rsidRDefault="00DA4024">
      <w:r>
        <w:separator/>
      </w:r>
    </w:p>
  </w:endnote>
  <w:endnote w:type="continuationSeparator" w:id="0">
    <w:p w14:paraId="18843EF2" w14:textId="77777777" w:rsidR="00DA4024" w:rsidRDefault="00DA4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4D"/>
    <w:family w:val="swiss"/>
    <w:notTrueType/>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358345D" w14:textId="77777777" w:rsidR="00814AB6" w:rsidRDefault="00814AB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615FEED" w14:textId="77777777" w:rsidR="00814AB6" w:rsidRDefault="00814AB6">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D266707" w14:textId="77777777" w:rsidR="00814AB6" w:rsidRDefault="00814AB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9F658D" w14:textId="77777777" w:rsidR="00DA4024" w:rsidRDefault="00DA4024">
      <w:r>
        <w:separator/>
      </w:r>
    </w:p>
  </w:footnote>
  <w:footnote w:type="continuationSeparator" w:id="0">
    <w:p w14:paraId="101548CF" w14:textId="77777777" w:rsidR="00DA4024" w:rsidRDefault="00DA402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5DF2357" w14:textId="012E15C7" w:rsidR="00814AB6" w:rsidRDefault="00F22DED">
    <w:pPr>
      <w:pStyle w:val="Header"/>
    </w:pPr>
    <w:r>
      <w:rPr>
        <w:noProof/>
      </w:rPr>
      <w:pict w14:anchorId="600618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0" type="#_x0000_t75" style="position:absolute;margin-left:0;margin-top:0;width:630pt;height:810pt;z-index:-251657216;mso-wrap-edited:f;mso-position-horizontal:center;mso-position-horizontal-relative:margin;mso-position-vertical:center;mso-position-vertical-relative:margin" wrapcoords="5785 960 1825 1100 1542 1120 1645 1280 1645 1840 5785 1920 1182 2020 1208 2100 5245 2240 1182 2260 1208 2460 10800 2560 10825 19180 17125 19520 16997 19700 16997 19920 17511 20140 17665 20160 17665 20340 18462 20460 18077 20480 18128 20620 20365 20620 20365 20480 20185 20460 20391 20200 20391 19420 20262 19380 10800 19200 20365 18940 20365 18880 10800 18880 10800 2560 12188 2460 12162 2260 8254 2240 12162 2100 12137 2020 5940 1920 9694 1900 10902 1820 10902 1600 11237 1580 11957 1380 11957 1280 12060 1120 11648 1100 5940 960 5785 960">
          <v:imagedata r:id="rId1" o:title="District letterhead college names-market.pdf"/>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50C6D60" w14:textId="76F0CC39" w:rsidR="00814AB6" w:rsidRDefault="00F22DED">
    <w:pPr>
      <w:pStyle w:val="Header"/>
    </w:pPr>
    <w:r>
      <w:rPr>
        <w:noProof/>
      </w:rPr>
      <w:pict w14:anchorId="0ED7A0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9" type="#_x0000_t75" style="position:absolute;margin-left:0;margin-top:0;width:630pt;height:810pt;z-index:-251658240;mso-wrap-edited:f;mso-position-horizontal:center;mso-position-horizontal-relative:margin;mso-position-vertical:center;mso-position-vertical-relative:margin" wrapcoords="5785 960 1825 1100 1542 1120 1645 1280 1645 1840 5785 1920 1182 2020 1208 2100 5245 2240 1182 2260 1208 2460 10800 2560 10825 19180 17125 19520 16997 19700 16997 19920 17511 20140 17665 20160 17665 20340 18462 20460 18077 20480 18128 20620 20365 20620 20365 20480 20185 20460 20391 20200 20391 19420 20262 19380 10800 19200 20365 18940 20365 18880 10800 18880 10800 2560 12188 2460 12162 2260 8254 2240 12162 2100 12137 2020 5940 1920 9694 1900 10902 1820 10902 1600 11237 1580 11957 1380 11957 1280 12060 1120 11648 1100 5940 960 5785 960">
          <v:imagedata r:id="rId1" o:title="District letterhead college names-market.pdf"/>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7CF56C5" w14:textId="64DF5E33" w:rsidR="00814AB6" w:rsidRDefault="00F22DED">
    <w:pPr>
      <w:pStyle w:val="Header"/>
    </w:pPr>
    <w:r>
      <w:rPr>
        <w:noProof/>
      </w:rPr>
      <w:pict w14:anchorId="682DA5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1" type="#_x0000_t75" style="position:absolute;margin-left:0;margin-top:0;width:630pt;height:810pt;z-index:-251656192;mso-wrap-edited:f;mso-position-horizontal:center;mso-position-horizontal-relative:margin;mso-position-vertical:center;mso-position-vertical-relative:margin" wrapcoords="5785 960 1825 1100 1542 1120 1645 1280 1645 1840 5785 1920 1182 2020 1208 2100 5245 2240 1182 2260 1208 2460 10800 2560 10825 19180 17125 19520 16997 19700 16997 19920 17511 20140 17665 20160 17665 20340 18462 20460 18077 20480 18128 20620 20365 20620 20365 20480 20185 20460 20391 20200 20391 19420 20262 19380 10800 19200 20365 18940 20365 18880 10800 18880 10800 2560 12188 2460 12162 2260 8254 2240 12162 2100 12137 2020 5940 1920 9694 1900 10902 1820 10902 1600 11237 1580 11957 1380 11957 1280 12060 1120 11648 1100 5940 960 5785 960">
          <v:imagedata r:id="rId1" o:title="District letterhead college names-market.pd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024"/>
    <w:rsid w:val="00021032"/>
    <w:rsid w:val="00316961"/>
    <w:rsid w:val="0079028B"/>
    <w:rsid w:val="00814AB6"/>
    <w:rsid w:val="00A636C6"/>
    <w:rsid w:val="00DA4024"/>
    <w:rsid w:val="00DB4458"/>
    <w:rsid w:val="00F22DE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2"/>
    <o:shapelayout v:ext="edit">
      <o:idmap v:ext="edit" data="1"/>
    </o:shapelayout>
  </w:shapeDefaults>
  <w:doNotEmbedSmartTags/>
  <w:decimalSymbol w:val="."/>
  <w:listSeparator w:val=","/>
  <w14:docId w14:val="4FBC3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EF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679ED"/>
    <w:rPr>
      <w:rFonts w:ascii="Lucida Grande" w:hAnsi="Lucida Grande"/>
      <w:sz w:val="18"/>
      <w:szCs w:val="18"/>
    </w:rPr>
  </w:style>
  <w:style w:type="paragraph" w:styleId="Header">
    <w:name w:val="header"/>
    <w:basedOn w:val="Normal"/>
    <w:link w:val="HeaderChar"/>
    <w:uiPriority w:val="99"/>
    <w:semiHidden/>
    <w:unhideWhenUsed/>
    <w:rsid w:val="00814AB6"/>
    <w:pPr>
      <w:tabs>
        <w:tab w:val="center" w:pos="4320"/>
        <w:tab w:val="right" w:pos="8640"/>
      </w:tabs>
    </w:pPr>
  </w:style>
  <w:style w:type="character" w:customStyle="1" w:styleId="HeaderChar">
    <w:name w:val="Header Char"/>
    <w:basedOn w:val="DefaultParagraphFont"/>
    <w:link w:val="Header"/>
    <w:uiPriority w:val="99"/>
    <w:semiHidden/>
    <w:rsid w:val="00814AB6"/>
    <w:rPr>
      <w:sz w:val="24"/>
      <w:szCs w:val="24"/>
    </w:rPr>
  </w:style>
  <w:style w:type="paragraph" w:styleId="Footer">
    <w:name w:val="footer"/>
    <w:basedOn w:val="Normal"/>
    <w:link w:val="FooterChar"/>
    <w:uiPriority w:val="99"/>
    <w:semiHidden/>
    <w:unhideWhenUsed/>
    <w:rsid w:val="00814AB6"/>
    <w:pPr>
      <w:tabs>
        <w:tab w:val="center" w:pos="4320"/>
        <w:tab w:val="right" w:pos="8640"/>
      </w:tabs>
    </w:pPr>
  </w:style>
  <w:style w:type="character" w:customStyle="1" w:styleId="FooterChar">
    <w:name w:val="Footer Char"/>
    <w:basedOn w:val="DefaultParagraphFont"/>
    <w:link w:val="Footer"/>
    <w:uiPriority w:val="99"/>
    <w:semiHidden/>
    <w:rsid w:val="00814AB6"/>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EF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679ED"/>
    <w:rPr>
      <w:rFonts w:ascii="Lucida Grande" w:hAnsi="Lucida Grande"/>
      <w:sz w:val="18"/>
      <w:szCs w:val="18"/>
    </w:rPr>
  </w:style>
  <w:style w:type="paragraph" w:styleId="Header">
    <w:name w:val="header"/>
    <w:basedOn w:val="Normal"/>
    <w:link w:val="HeaderChar"/>
    <w:uiPriority w:val="99"/>
    <w:semiHidden/>
    <w:unhideWhenUsed/>
    <w:rsid w:val="00814AB6"/>
    <w:pPr>
      <w:tabs>
        <w:tab w:val="center" w:pos="4320"/>
        <w:tab w:val="right" w:pos="8640"/>
      </w:tabs>
    </w:pPr>
  </w:style>
  <w:style w:type="character" w:customStyle="1" w:styleId="HeaderChar">
    <w:name w:val="Header Char"/>
    <w:basedOn w:val="DefaultParagraphFont"/>
    <w:link w:val="Header"/>
    <w:uiPriority w:val="99"/>
    <w:semiHidden/>
    <w:rsid w:val="00814AB6"/>
    <w:rPr>
      <w:sz w:val="24"/>
      <w:szCs w:val="24"/>
    </w:rPr>
  </w:style>
  <w:style w:type="paragraph" w:styleId="Footer">
    <w:name w:val="footer"/>
    <w:basedOn w:val="Normal"/>
    <w:link w:val="FooterChar"/>
    <w:uiPriority w:val="99"/>
    <w:semiHidden/>
    <w:unhideWhenUsed/>
    <w:rsid w:val="00814AB6"/>
    <w:pPr>
      <w:tabs>
        <w:tab w:val="center" w:pos="4320"/>
        <w:tab w:val="right" w:pos="8640"/>
      </w:tabs>
    </w:pPr>
  </w:style>
  <w:style w:type="character" w:customStyle="1" w:styleId="FooterChar">
    <w:name w:val="Footer Char"/>
    <w:basedOn w:val="DefaultParagraphFont"/>
    <w:link w:val="Footer"/>
    <w:uiPriority w:val="99"/>
    <w:semiHidden/>
    <w:rsid w:val="00814AB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8" Type="http://schemas.openxmlformats.org/officeDocument/2006/relationships/header" Target="header1.xml"/><Relationship Id="rId18" Type="http://schemas.openxmlformats.org/officeDocument/2006/relationships/customXml" Target="../customXml/item4.xml"/><Relationship Id="rId3" Type="http://schemas.microsoft.com/office/2007/relationships/stylesWithEffects" Target="stylesWithEffects.xml"/><Relationship Id="rId12" Type="http://schemas.openxmlformats.org/officeDocument/2006/relationships/header" Target="header3.xml"/><Relationship Id="rId7" Type="http://schemas.openxmlformats.org/officeDocument/2006/relationships/endnotes" Target="endnotes.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graphics:Archive:Letterhead%20and%20Envelopes:~District%20Temp%20Letterhead%20Env:rccd%20electronic%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5C237FEFC6D98438B9B4D0F1C4FF5BF" ma:contentTypeVersion="2" ma:contentTypeDescription="Create a new document." ma:contentTypeScope="" ma:versionID="760bf8725b0de83c1fab99e416c29a52">
  <xsd:schema xmlns:xsd="http://www.w3.org/2001/XMLSchema" xmlns:xs="http://www.w3.org/2001/XMLSchema" xmlns:p="http://schemas.microsoft.com/office/2006/metadata/properties" xmlns:ns1="http://schemas.microsoft.com/sharepoint/v3" xmlns:ns2="0e9ddf4d-54a8-44a8-b2ca-48fd17dee206" targetNamespace="http://schemas.microsoft.com/office/2006/metadata/properties" ma:root="true" ma:fieldsID="0d3e1ed31f843e44e6fff0b7df778aa9" ns1:_="" ns2:_="">
    <xsd:import namespace="http://schemas.microsoft.com/sharepoint/v3"/>
    <xsd:import namespace="0e9ddf4d-54a8-44a8-b2ca-48fd17dee206"/>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e9ddf4d-54a8-44a8-b2ca-48fd17dee20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7FF0A42-4335-C14D-959B-93F77D987380}">
  <ds:schemaRefs>
    <ds:schemaRef ds:uri="http://schemas.openxmlformats.org/officeDocument/2006/bibliography"/>
  </ds:schemaRefs>
</ds:datastoreItem>
</file>

<file path=customXml/itemProps2.xml><?xml version="1.0" encoding="utf-8"?>
<ds:datastoreItem xmlns:ds="http://schemas.openxmlformats.org/officeDocument/2006/customXml" ds:itemID="{388553ED-7217-4DCD-B47D-C6DACAA9B7B7}"/>
</file>

<file path=customXml/itemProps3.xml><?xml version="1.0" encoding="utf-8"?>
<ds:datastoreItem xmlns:ds="http://schemas.openxmlformats.org/officeDocument/2006/customXml" ds:itemID="{B28D244A-200E-47E5-A024-E7C8FCEAD531}"/>
</file>

<file path=customXml/itemProps4.xml><?xml version="1.0" encoding="utf-8"?>
<ds:datastoreItem xmlns:ds="http://schemas.openxmlformats.org/officeDocument/2006/customXml" ds:itemID="{34FA825F-C897-42F8-8E14-F69DBFC130C3}"/>
</file>

<file path=docProps/app.xml><?xml version="1.0" encoding="utf-8"?>
<Properties xmlns="http://schemas.openxmlformats.org/officeDocument/2006/extended-properties" xmlns:vt="http://schemas.openxmlformats.org/officeDocument/2006/docPropsVTypes">
  <Template>rccd electronic letterhead.dotx</Template>
  <TotalTime>1</TotalTime>
  <Pages>1</Pages>
  <Words>0</Words>
  <Characters>1</Characters>
  <Application>Microsoft Macintosh Word</Application>
  <DocSecurity>0</DocSecurity>
  <Lines>1</Lines>
  <Paragraphs>1</Paragraphs>
  <ScaleCrop>false</ScaleCrop>
  <Company>Riverside Community College</Company>
  <LinksUpToDate>false</LinksUpToDate>
  <CharactersWithSpaces>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Riverside Community  College District</dc:creator>
  <cp:keywords/>
  <cp:lastModifiedBy>Riverside Community  College District</cp:lastModifiedBy>
  <cp:revision>3</cp:revision>
  <dcterms:created xsi:type="dcterms:W3CDTF">2016-05-27T00:51:00Z</dcterms:created>
  <dcterms:modified xsi:type="dcterms:W3CDTF">2016-05-27T20:47:00Z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0x01010095C237FEFC6D98438B9B4D0F1C4FF5BF</vt:lpwstr>
  </property>
</Properties>
</file>